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35A" w:rsidRDefault="004E735A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noProof/>
          <w:sz w:val="24"/>
          <w:szCs w:val="24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Logo Casa della Cultura" style="width:114.75pt;height:47.25pt;visibility:visible">
            <v:imagedata r:id="rId5" o:title=""/>
          </v:shape>
        </w:pic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EVENTO CONCLUSIVO DEL PROGETTO “IL MONDO IN CUCINA”</w: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sz w:val="24"/>
          <w:szCs w:val="24"/>
        </w:rPr>
      </w:pP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VIA DELLA SETA</w: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i/>
          <w:iCs/>
          <w:sz w:val="24"/>
          <w:szCs w:val="24"/>
        </w:rPr>
      </w:pPr>
      <w:r>
        <w:rPr>
          <w:rFonts w:ascii="Garamond" w:hAnsi="Garamond" w:cs="Garamond"/>
          <w:b/>
          <w:bCs/>
          <w:i/>
          <w:iCs/>
          <w:sz w:val="24"/>
          <w:szCs w:val="24"/>
        </w:rPr>
        <w:t>Sapori e aromi sulle orme di Marco Polo</w: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i/>
          <w:iCs/>
          <w:sz w:val="24"/>
          <w:szCs w:val="24"/>
        </w:rPr>
      </w:pPr>
      <w:r>
        <w:rPr>
          <w:rFonts w:ascii="Garamond" w:hAnsi="Garamond" w:cs="Garamond"/>
          <w:b/>
          <w:bCs/>
          <w:i/>
          <w:iCs/>
          <w:sz w:val="24"/>
          <w:szCs w:val="24"/>
        </w:rPr>
        <w:t>“viaggio culinario e degustazione vivande di luoghi e città leggendarie sulla Via Della Seta”</w: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i/>
          <w:iCs/>
          <w:sz w:val="24"/>
          <w:szCs w:val="24"/>
        </w:rPr>
      </w:pP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i/>
          <w:iCs/>
          <w:sz w:val="24"/>
          <w:szCs w:val="24"/>
        </w:rPr>
      </w:pP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Venerdì 14 giugno 2013 ore 19.00</w: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Convento dei Padri Carmelitani Scalzi (adiacente stazione FS)</w: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Centro Scalzi, Ramo Scalzi, Cannaregio,54-Venezia</w: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sz w:val="24"/>
          <w:szCs w:val="24"/>
        </w:rPr>
      </w:pP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sz w:val="24"/>
          <w:szCs w:val="24"/>
        </w:rPr>
      </w:pPr>
    </w:p>
    <w:p w:rsidR="004E735A" w:rsidRDefault="004E735A">
      <w:pPr>
        <w:spacing w:before="240" w:after="0" w:line="240" w:lineRule="atLeast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MODULO PRENOTAZIONE</w:t>
      </w:r>
    </w:p>
    <w:p w:rsidR="004E735A" w:rsidRDefault="004E735A">
      <w:pPr>
        <w:spacing w:before="240" w:after="0" w:line="240" w:lineRule="atLeast"/>
        <w:jc w:val="center"/>
        <w:rPr>
          <w:rFonts w:ascii="Garamond" w:hAnsi="Garamond" w:cs="Garamond"/>
          <w:b/>
          <w:bCs/>
          <w:sz w:val="24"/>
          <w:szCs w:val="24"/>
        </w:rPr>
      </w:pPr>
    </w:p>
    <w:p w:rsidR="004E735A" w:rsidRDefault="004E735A">
      <w:pPr>
        <w:spacing w:before="240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Io sottoscritto/a  </w:t>
      </w:r>
      <w:r>
        <w:rPr>
          <w:rFonts w:ascii="Garamond" w:hAnsi="Garamond" w:cs="Garamond"/>
          <w:sz w:val="24"/>
          <w:szCs w:val="24"/>
        </w:rPr>
        <w:t>Cognome……………………………Nome……………………….luogo e data di</w:t>
      </w:r>
    </w:p>
    <w:p w:rsidR="004E735A" w:rsidRDefault="004E735A">
      <w:pPr>
        <w:spacing w:before="240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nascita……………………………..  Indirizzo …………………………………………..n°……….</w:t>
      </w:r>
    </w:p>
    <w:p w:rsidR="004E735A" w:rsidRDefault="004E735A">
      <w:pPr>
        <w:spacing w:before="240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CAP………….Città………………………Provincia………Tel/Cell………………………………</w:t>
      </w:r>
    </w:p>
    <w:p w:rsidR="004E735A" w:rsidRDefault="004E735A">
      <w:pPr>
        <w:spacing w:before="240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E-mail………...…………………………………….</w:t>
      </w:r>
    </w:p>
    <w:p w:rsidR="004E735A" w:rsidRDefault="004E735A">
      <w:pPr>
        <w:spacing w:after="0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desidero partecipare alla serata :</w:t>
      </w:r>
    </w:p>
    <w:p w:rsidR="004E735A" w:rsidRDefault="004E735A">
      <w:pPr>
        <w:spacing w:after="0" w:line="240" w:lineRule="atLeast"/>
        <w:jc w:val="center"/>
        <w:rPr>
          <w:rFonts w:ascii="Garamond" w:hAnsi="Garamond" w:cs="Garamond"/>
          <w:b/>
          <w:bCs/>
          <w:i/>
          <w:iCs/>
          <w:color w:val="C00000"/>
          <w:sz w:val="24"/>
          <w:szCs w:val="24"/>
        </w:rPr>
      </w:pPr>
      <w:r>
        <w:rPr>
          <w:rFonts w:ascii="Garamond" w:hAnsi="Garamond" w:cs="Garamond"/>
          <w:b/>
          <w:bCs/>
          <w:i/>
          <w:iCs/>
          <w:color w:val="C00000"/>
          <w:sz w:val="24"/>
          <w:szCs w:val="24"/>
        </w:rPr>
        <w:t>Sapori e aromi sulle orme di Marco Polo</w:t>
      </w:r>
    </w:p>
    <w:p w:rsidR="004E735A" w:rsidRDefault="004E735A">
      <w:pPr>
        <w:widowControl w:val="0"/>
        <w:spacing w:after="0"/>
        <w:jc w:val="center"/>
        <w:rPr>
          <w:rFonts w:ascii="Garamond" w:hAnsi="Garamond" w:cs="Garamond"/>
          <w:i/>
          <w:iCs/>
          <w:color w:val="943634"/>
          <w:sz w:val="24"/>
          <w:szCs w:val="24"/>
        </w:rPr>
      </w:pPr>
    </w:p>
    <w:p w:rsidR="004E735A" w:rsidRDefault="004E735A">
      <w:pPr>
        <w:pStyle w:val="ListParagraph"/>
        <w:widowControl w:val="0"/>
        <w:numPr>
          <w:ilvl w:val="0"/>
          <w:numId w:val="3"/>
        </w:numPr>
        <w:spacing w:after="0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Inviare via mail o via fax agli indirizzi a fine pagina il presente </w:t>
      </w:r>
    </w:p>
    <w:p w:rsidR="004E735A" w:rsidRDefault="004E735A">
      <w:pPr>
        <w:pStyle w:val="ListParagraph"/>
        <w:widowControl w:val="0"/>
        <w:spacing w:after="0"/>
        <w:ind w:left="1065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modulo di iscrizione* debitamente compilato</w:t>
      </w:r>
    </w:p>
    <w:p w:rsidR="004E735A" w:rsidRDefault="004E735A">
      <w:pPr>
        <w:pStyle w:val="ListParagraph"/>
        <w:widowControl w:val="0"/>
        <w:numPr>
          <w:ilvl w:val="0"/>
          <w:numId w:val="3"/>
        </w:numPr>
        <w:spacing w:after="0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versamento della quota di iscrizione di € 25,00 </w:t>
      </w:r>
    </w:p>
    <w:p w:rsidR="004E735A" w:rsidRDefault="004E735A">
      <w:pPr>
        <w:pStyle w:val="ListParagraph"/>
        <w:widowControl w:val="0"/>
        <w:spacing w:after="0"/>
        <w:ind w:left="1065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                                              al momento dell’ingresso</w:t>
      </w:r>
    </w:p>
    <w:p w:rsidR="004E735A" w:rsidRDefault="004E735A">
      <w:pPr>
        <w:pStyle w:val="ListParagraph"/>
        <w:widowControl w:val="0"/>
        <w:spacing w:after="0"/>
        <w:ind w:left="1065"/>
        <w:rPr>
          <w:rFonts w:ascii="Garamond" w:hAnsi="Garamond" w:cs="Garamond"/>
          <w:b/>
          <w:bCs/>
          <w:sz w:val="24"/>
          <w:szCs w:val="24"/>
        </w:rPr>
      </w:pPr>
    </w:p>
    <w:p w:rsidR="004E735A" w:rsidRDefault="004E735A">
      <w:pPr>
        <w:widowControl w:val="0"/>
        <w:spacing w:after="0"/>
        <w:jc w:val="both"/>
        <w:rPr>
          <w:rFonts w:ascii="Garamond" w:hAnsi="Garamond" w:cs="Garamond"/>
          <w:i/>
          <w:iCs/>
          <w:sz w:val="24"/>
          <w:szCs w:val="24"/>
        </w:rPr>
      </w:pPr>
      <w:r>
        <w:rPr>
          <w:rFonts w:ascii="Garamond" w:hAnsi="Garamond" w:cs="Garamond"/>
          <w:b/>
          <w:bCs/>
          <w:i/>
          <w:iCs/>
          <w:sz w:val="24"/>
          <w:szCs w:val="24"/>
        </w:rPr>
        <w:t>*si accettano iscrizioni fino ad esaurimento posti e comunque non oltre domenica 9 giugno</w:t>
      </w:r>
    </w:p>
    <w:p w:rsidR="004E735A" w:rsidRDefault="004E735A">
      <w:pPr>
        <w:pStyle w:val="ListParagraph"/>
        <w:widowControl w:val="0"/>
        <w:spacing w:after="0"/>
        <w:ind w:left="1065"/>
        <w:rPr>
          <w:rFonts w:ascii="Garamond" w:hAnsi="Garamond" w:cs="Garamond"/>
          <w:sz w:val="24"/>
          <w:szCs w:val="24"/>
        </w:rPr>
      </w:pPr>
    </w:p>
    <w:p w:rsidR="004E735A" w:rsidRDefault="004E735A">
      <w:pPr>
        <w:widowControl w:val="0"/>
        <w:spacing w:after="0"/>
        <w:jc w:val="center"/>
        <w:rPr>
          <w:rFonts w:ascii="Garamond" w:hAnsi="Garamond" w:cs="Garamond"/>
          <w:sz w:val="24"/>
          <w:szCs w:val="24"/>
        </w:rPr>
      </w:pPr>
    </w:p>
    <w:p w:rsidR="004E735A" w:rsidRDefault="004E735A">
      <w:pPr>
        <w:spacing w:after="0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In fede lì _________________ Firma leggibile ________________________</w:t>
      </w:r>
    </w:p>
    <w:p w:rsidR="004E735A" w:rsidRDefault="004E735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4E735A" w:rsidRDefault="004E735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Autorizzo al trattamento dei miei dati personali e dichiaro, ai sensi dell’art. 13 del D. Lgs. 196/2003, di aver ricevuto tutte leinformazioni relative al predetto trattamento da parte della Casa della Cultura Iraniana onlus</w:t>
      </w:r>
    </w:p>
    <w:p w:rsidR="004E735A" w:rsidRDefault="004E735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4E735A" w:rsidRDefault="004E735A">
      <w:pPr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In fede li _________________ Firma leggibile ________________________</w:t>
      </w:r>
    </w:p>
    <w:p w:rsidR="004E735A" w:rsidRDefault="004E735A">
      <w:pPr>
        <w:rPr>
          <w:rFonts w:ascii="Garamond" w:hAnsi="Garamond" w:cs="Garamond"/>
          <w:color w:val="000000"/>
          <w:sz w:val="24"/>
          <w:szCs w:val="24"/>
        </w:rPr>
      </w:pPr>
    </w:p>
    <w:p w:rsidR="004E735A" w:rsidRDefault="004E735A">
      <w:pPr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Casa della Cultura Iraniana onlus</w:t>
      </w:r>
    </w:p>
    <w:p w:rsidR="004E735A" w:rsidRDefault="004E735A">
      <w:pPr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via Cecchini, 9. 30174-Mestre (VE)</w:t>
      </w:r>
    </w:p>
    <w:p w:rsidR="004E735A" w:rsidRDefault="004E735A">
      <w:pPr>
        <w:spacing w:after="0" w:line="240" w:lineRule="auto"/>
        <w:jc w:val="center"/>
      </w:pPr>
      <w:hyperlink r:id="rId6" w:history="1">
        <w:r>
          <w:rPr>
            <w:rStyle w:val="Hyperlink"/>
            <w:rFonts w:ascii="Garamond" w:hAnsi="Garamond" w:cs="Garamond"/>
          </w:rPr>
          <w:t>www.casadellaculturairaniana.com</w:t>
        </w:r>
      </w:hyperlink>
    </w:p>
    <w:p w:rsidR="004E735A" w:rsidRDefault="004E735A">
      <w:pPr>
        <w:spacing w:after="0" w:line="240" w:lineRule="auto"/>
        <w:jc w:val="center"/>
      </w:pPr>
      <w:r>
        <w:rPr>
          <w:rFonts w:ascii="Garamond" w:hAnsi="Garamond" w:cs="Garamond"/>
        </w:rPr>
        <w:t xml:space="preserve">mail: </w:t>
      </w:r>
      <w:hyperlink r:id="rId7" w:history="1">
        <w:r>
          <w:rPr>
            <w:rStyle w:val="Hyperlink"/>
            <w:rFonts w:ascii="Garamond" w:hAnsi="Garamond" w:cs="Garamond"/>
          </w:rPr>
          <w:t>info@casadellaculturairaniana.com</w:t>
        </w:r>
      </w:hyperlink>
    </w:p>
    <w:p w:rsidR="004E735A" w:rsidRDefault="004E735A">
      <w:pPr>
        <w:spacing w:after="0" w:line="240" w:lineRule="auto"/>
        <w:jc w:val="center"/>
        <w:rPr>
          <w:rFonts w:ascii="Garamond" w:hAnsi="Garamond" w:cs="Garamond"/>
        </w:rPr>
      </w:pPr>
      <w:r>
        <w:rPr>
          <w:rFonts w:ascii="Garamond" w:hAnsi="Garamond" w:cs="Garamond"/>
        </w:rPr>
        <w:t>tel/ 041 5348599 fax/ 041 2621021 cell/ 339 2944320</w:t>
      </w:r>
    </w:p>
    <w:sectPr w:rsidR="004E735A" w:rsidSect="004E735A">
      <w:pgSz w:w="11906" w:h="16838"/>
      <w:pgMar w:top="709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61A"/>
    <w:multiLevelType w:val="hybridMultilevel"/>
    <w:tmpl w:val="D5967DAC"/>
    <w:lvl w:ilvl="0" w:tplc="04100001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1">
    <w:nsid w:val="669367D4"/>
    <w:multiLevelType w:val="hybridMultilevel"/>
    <w:tmpl w:val="0AA48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34F6515"/>
    <w:multiLevelType w:val="hybridMultilevel"/>
    <w:tmpl w:val="3EB28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735A"/>
    <w:rsid w:val="004E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Arial" w:hAnsi="Arial" w:cs="Arial"/>
      <w:sz w:val="20"/>
      <w:szCs w:val="20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asadellaculturairania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sadellaculturairanian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239</Words>
  <Characters>1365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REZA</dc:creator>
  <cp:keywords/>
  <dc:description/>
  <cp:lastModifiedBy>MBerto</cp:lastModifiedBy>
  <cp:revision>2</cp:revision>
  <cp:lastPrinted>2013-05-27T08:16:00Z</cp:lastPrinted>
  <dcterms:created xsi:type="dcterms:W3CDTF">2013-05-28T10:12:00Z</dcterms:created>
  <dcterms:modified xsi:type="dcterms:W3CDTF">2013-05-28T10:12:00Z</dcterms:modified>
</cp:coreProperties>
</file>